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5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9"/>
        <w:gridCol w:w="2300"/>
        <w:gridCol w:w="2359"/>
        <w:gridCol w:w="3865"/>
        <w:gridCol w:w="3647"/>
      </w:tblGrid>
      <w:tr w:rsidR="00FB5C77" w14:paraId="7FADB2C0" w14:textId="77777777">
        <w:tblPrEx>
          <w:tblCellMar>
            <w:top w:w="0" w:type="dxa"/>
            <w:bottom w:w="0" w:type="dxa"/>
          </w:tblCellMar>
        </w:tblPrEx>
        <w:trPr>
          <w:trHeight w:val="1770"/>
        </w:trPr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0F4232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  <w:t>Programación</w:t>
            </w:r>
          </w:p>
        </w:tc>
        <w:tc>
          <w:tcPr>
            <w:tcW w:w="23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6B2CB1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  <w:t>Convocatoria de subvenciones dirigidas a personas prioritariamente Desempleadas</w:t>
            </w:r>
          </w:p>
        </w:tc>
        <w:tc>
          <w:tcPr>
            <w:tcW w:w="23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9E4270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  <w:t>Convocatoria de subvenciones dirigidas a personas prioritariamente Ocupadas</w:t>
            </w:r>
          </w:p>
        </w:tc>
        <w:tc>
          <w:tcPr>
            <w:tcW w:w="38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67AF1C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  <w:t>Convocatoria 2021 destinada a la financiación de “nuevos proyectos territoriales para el reequilibrio y la equidad para la realización de itinerarios individualizados y personalizados de empleo, para colectivos vulnerables”, en el marco del plan de recuperación, transformación y resiliencia – financiados por la unión europea – NEXT GENERATION EU. –</w:t>
            </w:r>
          </w:p>
        </w:tc>
        <w:tc>
          <w:tcPr>
            <w:tcW w:w="36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B598A5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  <w:t>Convocatoria de subvenciones para la financiación de acciones formativas vinculadas al Catálogo Nacional de Cualificaciones Profesionales dirigidas a las personas trabajadoras, y se realiza la convocatoria de ámbito estatal  2023. (Línea 3)</w:t>
            </w:r>
          </w:p>
        </w:tc>
      </w:tr>
      <w:tr w:rsidR="00FB5C77" w14:paraId="5FC08EF8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AF7486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2025</w:t>
            </w:r>
          </w:p>
        </w:tc>
        <w:tc>
          <w:tcPr>
            <w:tcW w:w="23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160D6C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594.330,45€</w:t>
            </w:r>
          </w:p>
        </w:tc>
        <w:tc>
          <w:tcPr>
            <w:tcW w:w="23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0DD2C9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116.195,76€</w:t>
            </w:r>
          </w:p>
        </w:tc>
        <w:tc>
          <w:tcPr>
            <w:tcW w:w="38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5C27E2" w14:textId="77777777" w:rsidR="00FB5C77" w:rsidRDefault="00FB5C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</w:p>
        </w:tc>
        <w:tc>
          <w:tcPr>
            <w:tcW w:w="36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72F228" w14:textId="77777777" w:rsidR="00FB5C77" w:rsidRDefault="00FB5C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</w:p>
        </w:tc>
      </w:tr>
      <w:tr w:rsidR="00FB5C77" w14:paraId="049F99D9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39A0E6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2024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DE8B78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593.443,50 €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9546F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50.356,80 €</w:t>
            </w:r>
          </w:p>
        </w:tc>
        <w:tc>
          <w:tcPr>
            <w:tcW w:w="38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48F7FE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6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ECB07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21.514,25 €</w:t>
            </w:r>
          </w:p>
        </w:tc>
      </w:tr>
      <w:tr w:rsidR="00FB5C77" w14:paraId="5284873B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DDC630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2023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90DA8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587.566,00 €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5DC75E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8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B612C1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6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FA3309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  <w:tr w:rsidR="00FB5C77" w14:paraId="1E824C1B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4CDA8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2022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27D1A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599.601,00 €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D60479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135.081,75 €</w:t>
            </w:r>
          </w:p>
        </w:tc>
        <w:tc>
          <w:tcPr>
            <w:tcW w:w="38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764802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6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55B74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  <w:tr w:rsidR="00FB5C77" w14:paraId="321C4CD1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E6EEB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2021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E1EF4F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597.766,50 €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67D8A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49.210,00 €</w:t>
            </w:r>
          </w:p>
        </w:tc>
        <w:tc>
          <w:tcPr>
            <w:tcW w:w="38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2B2127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396.000,00 €</w:t>
            </w:r>
          </w:p>
        </w:tc>
        <w:tc>
          <w:tcPr>
            <w:tcW w:w="36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39F1F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  <w:tr w:rsidR="00FB5C77" w14:paraId="14D7CF2E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BBEA1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2020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8CCBA6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597.058,50 €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6DA31A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8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1720B1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6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4E1710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  <w:tr w:rsidR="00FB5C77" w14:paraId="45647FB9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3CFAF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2019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33A59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597.271,50 €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25701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116.521,80 €</w:t>
            </w:r>
          </w:p>
        </w:tc>
        <w:tc>
          <w:tcPr>
            <w:tcW w:w="38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07FC7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6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2DAE6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  <w:tr w:rsidR="00FB5C77" w14:paraId="3C2C8F6F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4B1B3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2018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A20388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576.750,00 €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E5AA4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8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97FE27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6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FDD6F8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  <w:tr w:rsidR="00FB5C77" w14:paraId="124D407C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8756AA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2017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147A39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568.875,00 €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A1949A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8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EC51D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6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CDC53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  <w:tr w:rsidR="00FB5C77" w14:paraId="758AC3AC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F90D7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2016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545FFF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596.475,00 €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395F3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8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CC5CB9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6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E100E" w14:textId="77777777" w:rsidR="00FB5C77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</w:tbl>
    <w:p w14:paraId="67818E79" w14:textId="77777777" w:rsidR="00FB5C77" w:rsidRDefault="00FB5C77"/>
    <w:sectPr w:rsidR="00FB5C77">
      <w:pgSz w:w="16838" w:h="11906" w:orient="landscape"/>
      <w:pgMar w:top="1701" w:right="1417" w:bottom="1701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29E78" w14:textId="77777777" w:rsidR="00A9191A" w:rsidRDefault="00A9191A">
      <w:pPr>
        <w:spacing w:after="0" w:line="240" w:lineRule="auto"/>
      </w:pPr>
      <w:r>
        <w:separator/>
      </w:r>
    </w:p>
  </w:endnote>
  <w:endnote w:type="continuationSeparator" w:id="0">
    <w:p w14:paraId="33596BBC" w14:textId="77777777" w:rsidR="00A9191A" w:rsidRDefault="00A91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7C218" w14:textId="77777777" w:rsidR="00A9191A" w:rsidRDefault="00A9191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27606F2" w14:textId="77777777" w:rsidR="00A9191A" w:rsidRDefault="00A919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B5C77"/>
    <w:rsid w:val="003719A8"/>
    <w:rsid w:val="00A9191A"/>
    <w:rsid w:val="00C2685C"/>
    <w:rsid w:val="00FB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C64E1"/>
  <w15:docId w15:val="{78E60FE0-1E90-4E17-8E5E-025B9ED7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s-E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es-ES_tradnl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Aptos Display" w:eastAsia="Times New Roman" w:hAnsi="Aptos Display" w:cs="Times New Roman"/>
      <w:color w:val="0F4761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rPr>
      <w:rFonts w:ascii="Aptos Display" w:eastAsia="Times New Roman" w:hAnsi="Aptos Display" w:cs="Times New Roman"/>
      <w:color w:val="0F4761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0F4761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0F4761"/>
      <w:lang w:val="es-ES_tradnl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0F4761"/>
      <w:lang w:val="es-ES_tradnl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  <w:lang w:val="es-ES_tradnl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  <w:lang w:val="es-ES_tradnl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  <w:lang w:val="es-ES_tradnl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  <w:lang w:val="es-ES_tradnl"/>
    </w:r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ar">
    <w:name w:val="Título Car"/>
    <w:basedOn w:val="Fuentedeprrafopredeter"/>
    <w:rPr>
      <w:rFonts w:ascii="Aptos Display" w:eastAsia="Times New Roman" w:hAnsi="Aptos Display" w:cs="Times New Roman"/>
      <w:spacing w:val="-10"/>
      <w:kern w:val="3"/>
      <w:sz w:val="56"/>
      <w:szCs w:val="56"/>
      <w:lang w:val="es-ES_tradnl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"/>
    <w:rPr>
      <w:i/>
      <w:iCs/>
      <w:color w:val="404040"/>
      <w:lang w:val="es-ES_tradnl"/>
    </w:rPr>
  </w:style>
  <w:style w:type="paragraph" w:styleId="Prrafodelista">
    <w:name w:val="List Paragraph"/>
    <w:basedOn w:val="Normal"/>
    <w:pPr>
      <w:ind w:left="720"/>
      <w:contextualSpacing/>
    </w:pPr>
  </w:style>
  <w:style w:type="character" w:styleId="nfasisintenso">
    <w:name w:val="Intense Emphasis"/>
    <w:basedOn w:val="Fuentedeprrafopredeter"/>
    <w:rPr>
      <w:i/>
      <w:iCs/>
      <w:color w:val="0F4761"/>
    </w:rPr>
  </w:style>
  <w:style w:type="paragraph" w:styleId="Citadestacad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basedOn w:val="Fuentedeprrafopredeter"/>
    <w:rPr>
      <w:i/>
      <w:iCs/>
      <w:color w:val="0F4761"/>
      <w:lang w:val="es-ES_tradnl"/>
    </w:rPr>
  </w:style>
  <w:style w:type="character" w:styleId="Referenciaintensa">
    <w:name w:val="Intense Reference"/>
    <w:basedOn w:val="Fuentedeprrafopredeter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917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 RNIMO</dc:creator>
  <dc:description/>
  <cp:lastModifiedBy>FG RNIMO</cp:lastModifiedBy>
  <cp:revision>2</cp:revision>
  <dcterms:created xsi:type="dcterms:W3CDTF">2026-10-12T17:12:00Z</dcterms:created>
  <dcterms:modified xsi:type="dcterms:W3CDTF">2026-10-12T17:12:00Z</dcterms:modified>
</cp:coreProperties>
</file>